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723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17"/>
        <w:gridCol w:w="1608"/>
        <w:gridCol w:w="3217"/>
      </w:tblGrid>
      <w:tr w:rsidR="00AF300E" w:rsidRPr="009F4850" w14:paraId="28062F08" w14:textId="77777777" w:rsidTr="00795620">
        <w:trPr>
          <w:trHeight w:val="4909"/>
          <w:jc w:val="center"/>
        </w:trPr>
        <w:tc>
          <w:tcPr>
            <w:tcW w:w="8041" w:type="dxa"/>
            <w:gridSpan w:val="3"/>
            <w:vAlign w:val="center"/>
          </w:tcPr>
          <w:p w14:paraId="1C0C8991" w14:textId="2201811F" w:rsidR="00AF300E" w:rsidRPr="005E12C7" w:rsidRDefault="008C043C" w:rsidP="005E12C7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EC359DB" wp14:editId="175AE700">
                  <wp:extent cx="3495675" cy="2533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F6" w:rsidRPr="000F3631" w14:paraId="126EC183" w14:textId="77777777" w:rsidTr="00795620">
        <w:trPr>
          <w:trHeight w:val="1402"/>
          <w:jc w:val="center"/>
        </w:trPr>
        <w:tc>
          <w:tcPr>
            <w:tcW w:w="8041" w:type="dxa"/>
            <w:gridSpan w:val="3"/>
            <w:vAlign w:val="center"/>
          </w:tcPr>
          <w:p w14:paraId="239FA462" w14:textId="7DEED359" w:rsidR="00EE51F6" w:rsidRPr="00557919" w:rsidRDefault="001C66AD" w:rsidP="000F3631">
            <w:pPr>
              <w:pStyle w:val="Subtitle"/>
              <w:rPr>
                <w:color w:val="C948D6" w:themeColor="accent2" w:themeTint="99"/>
                <w:u w:val="single"/>
              </w:rPr>
            </w:pPr>
            <w:r>
              <w:rPr>
                <w:color w:val="C948D6" w:themeColor="accent2" w:themeTint="99"/>
                <w:u w:val="single"/>
              </w:rPr>
              <w:t xml:space="preserve">NACA </w:t>
            </w:r>
            <w:r w:rsidR="00795620" w:rsidRPr="00557919">
              <w:rPr>
                <w:color w:val="C948D6" w:themeColor="accent2" w:themeTint="99"/>
                <w:u w:val="single"/>
              </w:rPr>
              <w:t>free homEbuyer workshop</w:t>
            </w:r>
          </w:p>
          <w:p w14:paraId="3E7C70AF" w14:textId="77777777" w:rsidR="00795620" w:rsidRDefault="00795620" w:rsidP="008C043C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No Down Payment</w:t>
            </w:r>
          </w:p>
          <w:p w14:paraId="08E36256" w14:textId="77777777" w:rsidR="00795620" w:rsidRDefault="00795620" w:rsidP="008C043C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No Closing Costs</w:t>
            </w:r>
          </w:p>
          <w:p w14:paraId="77A1959A" w14:textId="77777777" w:rsidR="00795620" w:rsidRDefault="00795620" w:rsidP="008C043C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No Fees</w:t>
            </w:r>
          </w:p>
          <w:p w14:paraId="76718785" w14:textId="77777777" w:rsidR="00795620" w:rsidRDefault="00795620" w:rsidP="008C043C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Below Market Fixed Rate</w:t>
            </w:r>
          </w:p>
          <w:p w14:paraId="104717F5" w14:textId="3ABA705C" w:rsidR="00795620" w:rsidRPr="00795620" w:rsidRDefault="00795620" w:rsidP="008C043C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No Perfect Credit Needed</w:t>
            </w:r>
          </w:p>
        </w:tc>
      </w:tr>
      <w:tr w:rsidR="004B3C21" w:rsidRPr="004B3C21" w14:paraId="53CB6EA2" w14:textId="77777777" w:rsidTr="00795620">
        <w:trPr>
          <w:trHeight w:val="19"/>
          <w:jc w:val="center"/>
        </w:trPr>
        <w:tc>
          <w:tcPr>
            <w:tcW w:w="3216" w:type="dxa"/>
            <w:vAlign w:val="center"/>
          </w:tcPr>
          <w:p w14:paraId="3E027836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08" w:type="dxa"/>
            <w:shd w:val="clear" w:color="auto" w:fill="00B0F0" w:themeFill="accent4"/>
            <w:vAlign w:val="center"/>
          </w:tcPr>
          <w:p w14:paraId="7FCA7D3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16" w:type="dxa"/>
            <w:vAlign w:val="center"/>
          </w:tcPr>
          <w:p w14:paraId="16339442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7584D8C5" w14:textId="77777777" w:rsidTr="00795620">
        <w:trPr>
          <w:trHeight w:val="2314"/>
          <w:jc w:val="center"/>
        </w:trPr>
        <w:tc>
          <w:tcPr>
            <w:tcW w:w="8041" w:type="dxa"/>
            <w:gridSpan w:val="3"/>
            <w:vAlign w:val="center"/>
          </w:tcPr>
          <w:p w14:paraId="410B6B3C" w14:textId="1334F926" w:rsidR="00795620" w:rsidRDefault="00795620" w:rsidP="000F3631">
            <w:pPr>
              <w:pStyle w:val="Address"/>
              <w:rPr>
                <w:b/>
                <w:bCs/>
                <w:sz w:val="20"/>
              </w:rPr>
            </w:pPr>
            <w:r w:rsidRPr="00557919">
              <w:rPr>
                <w:b/>
                <w:bCs/>
                <w:sz w:val="20"/>
              </w:rPr>
              <w:t xml:space="preserve">www.NACA.com </w:t>
            </w:r>
            <w:r w:rsidR="00D141C0">
              <w:rPr>
                <w:b/>
                <w:bCs/>
                <w:sz w:val="20"/>
              </w:rPr>
              <w:t>o</w:t>
            </w:r>
            <w:r w:rsidRPr="00557919">
              <w:rPr>
                <w:b/>
                <w:bCs/>
                <w:sz w:val="20"/>
              </w:rPr>
              <w:t>r call 425-602-6222</w:t>
            </w:r>
          </w:p>
          <w:p w14:paraId="7246E2D2" w14:textId="77777777" w:rsidR="00D141C0" w:rsidRPr="00557919" w:rsidRDefault="00D141C0" w:rsidP="000F3631">
            <w:pPr>
              <w:pStyle w:val="Address"/>
              <w:rPr>
                <w:b/>
                <w:bCs/>
                <w:sz w:val="20"/>
              </w:rPr>
            </w:pPr>
          </w:p>
          <w:p w14:paraId="309DC216" w14:textId="53ED7F31" w:rsidR="00795620" w:rsidRPr="00D141C0" w:rsidRDefault="00795620" w:rsidP="000F3631">
            <w:pPr>
              <w:pStyle w:val="Address"/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</w:pPr>
            <w:r w:rsidRPr="00D141C0"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  <w:t>Next NACA workshop</w:t>
            </w:r>
            <w:r w:rsidR="00D141C0" w:rsidRPr="00D141C0"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  <w:t xml:space="preserve">: </w:t>
            </w:r>
            <w:r w:rsidRPr="00D141C0"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  <w:t>Friday April 14, 2023</w:t>
            </w:r>
            <w:r w:rsidR="00D141C0" w:rsidRPr="00D141C0"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  <w:t xml:space="preserve">, </w:t>
            </w:r>
            <w:r w:rsidRPr="00D141C0">
              <w:rPr>
                <w:b/>
                <w:bCs/>
                <w:noProof/>
                <w:color w:val="C948D6" w:themeColor="accent2" w:themeTint="99"/>
                <w:sz w:val="24"/>
                <w:szCs w:val="24"/>
              </w:rPr>
              <w:t>10:00 AM-1:00 PM</w:t>
            </w:r>
          </w:p>
          <w:p w14:paraId="3DB03EF1" w14:textId="26B5C943" w:rsidR="00D141C0" w:rsidRDefault="00D141C0" w:rsidP="000F3631">
            <w:pPr>
              <w:pStyle w:val="Address"/>
              <w:rPr>
                <w:b/>
                <w:bCs/>
                <w:noProof/>
                <w:sz w:val="20"/>
              </w:rPr>
            </w:pPr>
          </w:p>
          <w:p w14:paraId="3404A258" w14:textId="26F6C750" w:rsidR="00795620" w:rsidRPr="00557919" w:rsidRDefault="00D141C0" w:rsidP="000F3631">
            <w:pPr>
              <w:pStyle w:val="Address"/>
              <w:rPr>
                <w:b/>
                <w:bCs/>
                <w:noProof/>
                <w:sz w:val="20"/>
              </w:rPr>
            </w:pPr>
            <w:r>
              <w:rPr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F704A5" wp14:editId="4083D0AE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13335</wp:posOffset>
                      </wp:positionV>
                      <wp:extent cx="676275" cy="885825"/>
                      <wp:effectExtent l="0" t="0" r="9525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E4E8" w14:textId="0DC36A81" w:rsidR="00D141C0" w:rsidRDefault="00D141C0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D98D0A" wp14:editId="0F6F893A">
                                        <wp:extent cx="517839" cy="704850"/>
                                        <wp:effectExtent l="0" t="0" r="0" b="0"/>
                                        <wp:docPr id="7" name="Picture 7" descr="Background pattern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Background pattern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596" cy="709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F704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42.05pt;margin-top:1.05pt;width:53.2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" fillcolor="white [3201]" stroked="f" strokeweight=".5pt">
                      <v:textbox>
                        <w:txbxContent>
                          <w:p w14:paraId="0EF5E4E8" w14:textId="0DC36A81" w:rsidR="00D141C0" w:rsidRDefault="00D141C0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98D0A" wp14:editId="0F6F893A">
                                  <wp:extent cx="517839" cy="704850"/>
                                  <wp:effectExtent l="0" t="0" r="0" b="0"/>
                                  <wp:docPr id="7" name="Picture 7" descr="Background patter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Background patter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596" cy="709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620" w:rsidRPr="00557919">
              <w:rPr>
                <w:b/>
                <w:bCs/>
                <w:noProof/>
                <w:sz w:val="20"/>
              </w:rPr>
              <w:t>Portage Metropolitian Housing Authority</w:t>
            </w:r>
          </w:p>
          <w:p w14:paraId="402C8219" w14:textId="77777777" w:rsidR="00795620" w:rsidRPr="00557919" w:rsidRDefault="00795620" w:rsidP="000F3631">
            <w:pPr>
              <w:pStyle w:val="Address"/>
              <w:rPr>
                <w:b/>
                <w:bCs/>
                <w:noProof/>
                <w:sz w:val="20"/>
              </w:rPr>
            </w:pPr>
            <w:r w:rsidRPr="00557919">
              <w:rPr>
                <w:b/>
                <w:bCs/>
                <w:noProof/>
                <w:sz w:val="20"/>
              </w:rPr>
              <w:t>2832 State Route 59</w:t>
            </w:r>
          </w:p>
          <w:p w14:paraId="3F2DCB27" w14:textId="77777777" w:rsidR="00795620" w:rsidRPr="00557919" w:rsidRDefault="00795620" w:rsidP="000F3631">
            <w:pPr>
              <w:pStyle w:val="Address"/>
              <w:rPr>
                <w:b/>
                <w:bCs/>
                <w:noProof/>
                <w:sz w:val="20"/>
              </w:rPr>
            </w:pPr>
            <w:r w:rsidRPr="00557919">
              <w:rPr>
                <w:b/>
                <w:bCs/>
                <w:noProof/>
                <w:sz w:val="20"/>
              </w:rPr>
              <w:t>Ravenna, OH 44266</w:t>
            </w:r>
          </w:p>
          <w:p w14:paraId="65DF93B6" w14:textId="77777777" w:rsidR="00557919" w:rsidRPr="00557919" w:rsidRDefault="00557919" w:rsidP="000F3631">
            <w:pPr>
              <w:pStyle w:val="Address"/>
              <w:rPr>
                <w:b/>
                <w:bCs/>
                <w:noProof/>
                <w:sz w:val="20"/>
              </w:rPr>
            </w:pPr>
            <w:r w:rsidRPr="00557919">
              <w:rPr>
                <w:b/>
                <w:bCs/>
                <w:noProof/>
                <w:sz w:val="20"/>
              </w:rPr>
              <w:t>RSVP Kelley Pesicek 330-297-1489 Ext 215</w:t>
            </w:r>
          </w:p>
          <w:p w14:paraId="08F9E2F7" w14:textId="2BB6B6A2" w:rsidR="00557919" w:rsidRPr="000F3631" w:rsidRDefault="00557919" w:rsidP="000F3631">
            <w:pPr>
              <w:pStyle w:val="Address"/>
            </w:pPr>
            <w:r w:rsidRPr="00557919">
              <w:rPr>
                <w:b/>
                <w:bCs/>
                <w:noProof/>
                <w:sz w:val="20"/>
              </w:rPr>
              <w:t>Email: kpesicek@portagehousing.org</w:t>
            </w:r>
          </w:p>
        </w:tc>
      </w:tr>
      <w:tr w:rsidR="004B3C21" w:rsidRPr="004B3C21" w14:paraId="46CAD020" w14:textId="77777777" w:rsidTr="00795620">
        <w:trPr>
          <w:trHeight w:val="19"/>
          <w:jc w:val="center"/>
        </w:trPr>
        <w:tc>
          <w:tcPr>
            <w:tcW w:w="3216" w:type="dxa"/>
            <w:vAlign w:val="center"/>
          </w:tcPr>
          <w:p w14:paraId="047D02D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08" w:type="dxa"/>
            <w:shd w:val="clear" w:color="auto" w:fill="00B0F0" w:themeFill="accent4"/>
            <w:vAlign w:val="center"/>
          </w:tcPr>
          <w:p w14:paraId="4AE3B785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16" w:type="dxa"/>
            <w:vAlign w:val="center"/>
          </w:tcPr>
          <w:p w14:paraId="1D043DF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777A2DF7" w14:textId="77777777" w:rsidTr="00795620">
        <w:trPr>
          <w:trHeight w:val="2524"/>
          <w:jc w:val="center"/>
        </w:trPr>
        <w:tc>
          <w:tcPr>
            <w:tcW w:w="8041" w:type="dxa"/>
            <w:gridSpan w:val="3"/>
            <w:vAlign w:val="center"/>
          </w:tcPr>
          <w:p w14:paraId="6D9F44D2" w14:textId="2FAD5A1F" w:rsidR="00EE51F6" w:rsidRPr="000F3631" w:rsidRDefault="00795620" w:rsidP="000F3631">
            <w:pPr>
              <w:pStyle w:val="RSVP"/>
            </w:pPr>
            <w:r>
              <w:rPr>
                <w:noProof/>
              </w:rPr>
              <w:drawing>
                <wp:inline distT="0" distB="0" distL="0" distR="0" wp14:anchorId="26B4FA0E" wp14:editId="7CB348AA">
                  <wp:extent cx="4991100" cy="6381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02D65" w14:textId="1B893A46" w:rsidR="00795620" w:rsidRPr="000F3631" w:rsidRDefault="00795620" w:rsidP="000F3631">
            <w:pPr>
              <w:pStyle w:val="RSVP"/>
            </w:pPr>
          </w:p>
        </w:tc>
      </w:tr>
    </w:tbl>
    <w:p w14:paraId="2542585D" w14:textId="77777777" w:rsidR="00024B92" w:rsidRPr="004008C9" w:rsidRDefault="00024B92" w:rsidP="00557919">
      <w:pPr>
        <w:spacing w:before="0"/>
        <w:ind w:left="0"/>
      </w:pPr>
    </w:p>
    <w:sectPr w:rsidR="00024B92" w:rsidRPr="004008C9" w:rsidSect="005E12C7">
      <w:headerReference w:type="default" r:id="rId13"/>
      <w:headerReference w:type="first" r:id="rId14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89C32" w14:textId="77777777" w:rsidR="006735A1" w:rsidRDefault="006735A1">
      <w:pPr>
        <w:spacing w:before="0"/>
      </w:pPr>
      <w:r>
        <w:separator/>
      </w:r>
    </w:p>
  </w:endnote>
  <w:endnote w:type="continuationSeparator" w:id="0">
    <w:p w14:paraId="2505C944" w14:textId="77777777" w:rsidR="006735A1" w:rsidRDefault="006735A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0404F" w14:textId="77777777" w:rsidR="006735A1" w:rsidRDefault="006735A1">
      <w:pPr>
        <w:spacing w:before="0"/>
      </w:pPr>
      <w:r>
        <w:separator/>
      </w:r>
    </w:p>
  </w:footnote>
  <w:footnote w:type="continuationSeparator" w:id="0">
    <w:p w14:paraId="1A9299F8" w14:textId="77777777" w:rsidR="006735A1" w:rsidRDefault="006735A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C3047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ECC04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FA76F6" wp14:editId="5FB2B6D9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B006B1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cXC23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80FA6"/>
    <w:multiLevelType w:val="hybridMultilevel"/>
    <w:tmpl w:val="081C60B2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 w16cid:durableId="206825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620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C66AD"/>
    <w:rsid w:val="00296DC4"/>
    <w:rsid w:val="002D3176"/>
    <w:rsid w:val="00301E94"/>
    <w:rsid w:val="00302252"/>
    <w:rsid w:val="003146EC"/>
    <w:rsid w:val="00323CAC"/>
    <w:rsid w:val="003742CB"/>
    <w:rsid w:val="003B2720"/>
    <w:rsid w:val="003E3F11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50E8D"/>
    <w:rsid w:val="00557919"/>
    <w:rsid w:val="005B6519"/>
    <w:rsid w:val="005B6FF7"/>
    <w:rsid w:val="005C4EA9"/>
    <w:rsid w:val="005D5674"/>
    <w:rsid w:val="005E12C7"/>
    <w:rsid w:val="005E3B73"/>
    <w:rsid w:val="00627D8A"/>
    <w:rsid w:val="006735A1"/>
    <w:rsid w:val="00673C5F"/>
    <w:rsid w:val="006A330F"/>
    <w:rsid w:val="006B609A"/>
    <w:rsid w:val="00715CEC"/>
    <w:rsid w:val="00723AA3"/>
    <w:rsid w:val="00784B03"/>
    <w:rsid w:val="00795620"/>
    <w:rsid w:val="007B3217"/>
    <w:rsid w:val="0080649E"/>
    <w:rsid w:val="008C043C"/>
    <w:rsid w:val="008C0558"/>
    <w:rsid w:val="008E534A"/>
    <w:rsid w:val="009175FA"/>
    <w:rsid w:val="009F4850"/>
    <w:rsid w:val="00A51113"/>
    <w:rsid w:val="00A5691C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91510"/>
    <w:rsid w:val="00BD3DDD"/>
    <w:rsid w:val="00C430CB"/>
    <w:rsid w:val="00C54BD5"/>
    <w:rsid w:val="00CA580F"/>
    <w:rsid w:val="00CC0C51"/>
    <w:rsid w:val="00CE5D58"/>
    <w:rsid w:val="00D141C0"/>
    <w:rsid w:val="00D15ADF"/>
    <w:rsid w:val="00D55354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3E8D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795620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6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795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2023-03-07T19:32:00Z</dcterms:created>
  <dcterms:modified xsi:type="dcterms:W3CDTF">2023-03-07T19:59:00Z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